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892" w:rsidRPr="00573A5A" w:rsidRDefault="00DC7748" w:rsidP="00DC7748">
      <w:pPr>
        <w:pStyle w:val="Kop3"/>
        <w:rPr>
          <w:sz w:val="20"/>
          <w:szCs w:val="20"/>
        </w:rPr>
      </w:pPr>
      <w:r w:rsidRPr="00573A5A">
        <w:rPr>
          <w:sz w:val="20"/>
          <w:szCs w:val="20"/>
        </w:rPr>
        <w:t>Wat ga je voor ons doen?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</w:pPr>
      <w:r w:rsidRPr="00894D21">
        <w:t>Je bent werkzaam binnen het domein van primaire ambulancezorg en inzetbaar voor planbaar ambulancevervoer;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</w:pPr>
      <w:r w:rsidRPr="00894D21">
        <w:t>Je begeleidt patiënten met laag complexe zorg waarbij de vitale functies stabiel zijn en draagt zorg voor hun veiligheid;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</w:pPr>
      <w:r w:rsidRPr="00894D21">
        <w:t>Je verricht naast de primaire zorg de bijbehorende administratieve en logistieke werkzaamheden;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</w:pPr>
      <w:r w:rsidRPr="00894D21">
        <w:t>Je begeleidt de familie of begeleider van de patiënt;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</w:pPr>
      <w:r w:rsidRPr="00894D21">
        <w:t>Je hebt contact met de Meldkamer Ambulancezorg over de ritgegevens en wisselt belangrijke informatie ui</w:t>
      </w:r>
      <w:r>
        <w:t>t</w:t>
      </w:r>
      <w:r w:rsidRPr="00894D21">
        <w:t>;</w:t>
      </w:r>
    </w:p>
    <w:p w:rsidR="007A3116" w:rsidRDefault="007A3116" w:rsidP="00CF51B9">
      <w:pPr>
        <w:pStyle w:val="Lijstopsomteken"/>
        <w:numPr>
          <w:ilvl w:val="0"/>
          <w:numId w:val="0"/>
        </w:numPr>
      </w:pPr>
      <w:r w:rsidRPr="00894D21">
        <w:t>Je zorgt ervoor dat de ambulance gebruiksklaar is (inventaris/schoonmaak).</w:t>
      </w:r>
    </w:p>
    <w:p w:rsidR="00DB0892" w:rsidRPr="00573A5A" w:rsidRDefault="00DB0892" w:rsidP="006358EE">
      <w:pPr>
        <w:pStyle w:val="Kop3"/>
        <w:rPr>
          <w:sz w:val="20"/>
          <w:szCs w:val="20"/>
        </w:rPr>
      </w:pPr>
      <w:r w:rsidRPr="00573A5A">
        <w:rPr>
          <w:sz w:val="20"/>
          <w:szCs w:val="20"/>
        </w:rPr>
        <w:t>Je profiel: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 xml:space="preserve">Je hebt een opleiding afgerond tot </w:t>
      </w:r>
      <w:r w:rsidR="000455D8">
        <w:t>verpleegkundige, minimaal nive</w:t>
      </w:r>
      <w:r w:rsidRPr="00894D21">
        <w:t>au 4;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>Je bent in het bezit van een geldig reanimatie- en AED certificaat van de NRR;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>Je bent flexibel inzetbaar;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>Je kan gestructureerd werken en bent zorgvuldig;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>Je bezit goede communicatieve en schriftelijke vaardigheden;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>Je hebt geduld en bent accuraat;</w:t>
      </w:r>
    </w:p>
    <w:p w:rsidR="007A3116" w:rsidRPr="00894D21" w:rsidRDefault="007A3116" w:rsidP="00CF51B9">
      <w:pPr>
        <w:pStyle w:val="Lijstopsomteken"/>
        <w:numPr>
          <w:ilvl w:val="0"/>
          <w:numId w:val="0"/>
        </w:numPr>
        <w:rPr>
          <w:b/>
        </w:rPr>
      </w:pPr>
      <w:r w:rsidRPr="00894D21">
        <w:t>Je hebt minimaal 3 jaar werkervaring in een zorginstelling.</w:t>
      </w:r>
    </w:p>
    <w:p w:rsidR="00DB0892" w:rsidRPr="00573A5A" w:rsidRDefault="00DB0892" w:rsidP="006358EE">
      <w:pPr>
        <w:pStyle w:val="Kop3"/>
        <w:rPr>
          <w:sz w:val="20"/>
          <w:szCs w:val="20"/>
        </w:rPr>
      </w:pPr>
      <w:r w:rsidRPr="00573A5A">
        <w:rPr>
          <w:sz w:val="20"/>
          <w:szCs w:val="20"/>
        </w:rPr>
        <w:t>Wat heeft Veiligheids- en gezondheidsregio Gelderland-Midden te bieden?</w:t>
      </w:r>
    </w:p>
    <w:p w:rsidR="00DB0892" w:rsidRPr="00DB0892" w:rsidRDefault="00DB0892" w:rsidP="00DB0892">
      <w:r w:rsidRPr="00DB0892">
        <w:t xml:space="preserve">Afhankelijk van opleiding en ervaring minimaal € </w:t>
      </w:r>
      <w:r w:rsidR="007A3116">
        <w:t>1</w:t>
      </w:r>
      <w:r w:rsidRPr="00DB0892">
        <w:t>.</w:t>
      </w:r>
      <w:r w:rsidR="007A3116">
        <w:t>710</w:t>
      </w:r>
      <w:r w:rsidRPr="00DB0892">
        <w:t xml:space="preserve">,- (aanloopschaal </w:t>
      </w:r>
      <w:r w:rsidR="007A3116">
        <w:t>6</w:t>
      </w:r>
      <w:r w:rsidRPr="00DB0892">
        <w:t xml:space="preserve">) en maximaal € </w:t>
      </w:r>
      <w:r w:rsidR="007A3116">
        <w:t>2</w:t>
      </w:r>
      <w:r w:rsidRPr="00DB0892">
        <w:t>.8</w:t>
      </w:r>
      <w:r w:rsidR="007A3116">
        <w:t>43</w:t>
      </w:r>
      <w:r w:rsidRPr="00DB0892">
        <w:t xml:space="preserve">,- (functionele schaal </w:t>
      </w:r>
      <w:r w:rsidR="007A3116">
        <w:t>7</w:t>
      </w:r>
      <w:r w:rsidRPr="00DB0892">
        <w:t>) bruto per maand bij een fulltime functie die is gebaseerd op een 36-urige werkweek. Daarnaast bieden wij een aantrekkelijk pakket aan secundaire arbeidsvoorwaarden.</w:t>
      </w:r>
    </w:p>
    <w:p w:rsidR="00DB0892" w:rsidRPr="00DB0892" w:rsidRDefault="00DB0892" w:rsidP="00DB0892">
      <w:r w:rsidRPr="00DB0892">
        <w:t> </w:t>
      </w:r>
    </w:p>
    <w:p w:rsidR="00DB0892" w:rsidRPr="00DB0892" w:rsidRDefault="00DB0892" w:rsidP="00DB0892">
      <w:r w:rsidRPr="00DB0892">
        <w:t>In eerste instantie is dit een aanstelling voor 1 jaar. Aanstelling in vaste dienst is afhankelijk van goed functioneren, formatieve en budgettaire ruimte en van ove</w:t>
      </w:r>
      <w:r w:rsidR="006358EE">
        <w:t>rige organisatieontwikkelingen.</w:t>
      </w:r>
    </w:p>
    <w:p w:rsidR="00573A5A" w:rsidRDefault="00573A5A" w:rsidP="00DB0892"/>
    <w:p w:rsidR="00573A5A" w:rsidRPr="00573A5A" w:rsidRDefault="00573A5A" w:rsidP="00DB0892">
      <w:pPr>
        <w:rPr>
          <w:b/>
        </w:rPr>
      </w:pPr>
      <w:r w:rsidRPr="00573A5A">
        <w:rPr>
          <w:b/>
        </w:rPr>
        <w:t>Me</w:t>
      </w:r>
      <w:r>
        <w:rPr>
          <w:b/>
        </w:rPr>
        <w:t>er informatie en belangstelling</w:t>
      </w:r>
    </w:p>
    <w:p w:rsidR="007A3116" w:rsidRDefault="00573A5A" w:rsidP="007A3116">
      <w:r>
        <w:t>Voor meer informatie over deze functie kun je contact opnemen met</w:t>
      </w:r>
      <w:r w:rsidR="007A3116">
        <w:t xml:space="preserve"> </w:t>
      </w:r>
      <w:r w:rsidR="00245B92">
        <w:t>Sjaak van Rossum</w:t>
      </w:r>
      <w:r w:rsidR="007A3116" w:rsidRPr="007A3116">
        <w:t>,</w:t>
      </w:r>
      <w:r w:rsidR="00245B92">
        <w:t xml:space="preserve"> Bureauhoofd via </w:t>
      </w:r>
      <w:r w:rsidR="007A3116" w:rsidRPr="007A3116">
        <w:t>telefoonnummer:</w:t>
      </w:r>
      <w:r w:rsidR="0072396D">
        <w:t xml:space="preserve"> </w:t>
      </w:r>
      <w:r w:rsidR="0072396D" w:rsidRPr="0072396D">
        <w:t>0800 8446 000.</w:t>
      </w:r>
      <w:r w:rsidR="00DB0892" w:rsidRPr="00DB0892">
        <w:br/>
        <w:t>Als je belangstelling hebt voor de functie solliciteer dan vóór</w:t>
      </w:r>
      <w:r>
        <w:t xml:space="preserve"> </w:t>
      </w:r>
      <w:r w:rsidR="00245B92">
        <w:t xml:space="preserve">14 augustus </w:t>
      </w:r>
      <w:r w:rsidR="007A3116">
        <w:t>2017</w:t>
      </w:r>
      <w:r>
        <w:t xml:space="preserve"> </w:t>
      </w:r>
      <w:r w:rsidR="002B4280">
        <w:t>via</w:t>
      </w:r>
      <w:r w:rsidR="000C28A9">
        <w:t xml:space="preserve"> </w:t>
      </w:r>
      <w:hyperlink r:id="rId7" w:history="1">
        <w:r w:rsidR="00245B92" w:rsidRPr="006F2FBF">
          <w:rPr>
            <w:rStyle w:val="Hyperlink"/>
          </w:rPr>
          <w:t>www.vggm.nl/vacatures</w:t>
        </w:r>
      </w:hyperlink>
      <w:r w:rsidR="002C33D5">
        <w:t>.</w:t>
      </w:r>
    </w:p>
    <w:p w:rsidR="000C28A9" w:rsidRDefault="000C28A9" w:rsidP="007A3116"/>
    <w:p w:rsidR="00D36051" w:rsidRPr="00DB0892" w:rsidRDefault="00DB0892" w:rsidP="007A3116">
      <w:r w:rsidRPr="006358EE">
        <w:rPr>
          <w:rStyle w:val="Zwaar"/>
        </w:rPr>
        <w:t>Meer informatie over Veiligheids- en gezondheidsregio Gelderland-Midden</w:t>
      </w:r>
      <w:r w:rsidR="00D534DE">
        <w:rPr>
          <w:rStyle w:val="Zwaar"/>
        </w:rPr>
        <w:t xml:space="preserve"> </w:t>
      </w:r>
      <w:r w:rsidRPr="006358EE">
        <w:rPr>
          <w:rStyle w:val="Zwaar"/>
        </w:rPr>
        <w:t xml:space="preserve">is te vinden op </w:t>
      </w:r>
      <w:hyperlink r:id="rId8" w:history="1">
        <w:r w:rsidRPr="006358EE">
          <w:rPr>
            <w:rStyle w:val="Zwaar"/>
          </w:rPr>
          <w:t>www.vggm.nl</w:t>
        </w:r>
      </w:hyperlink>
      <w:r w:rsidR="006358EE" w:rsidRPr="006358EE">
        <w:rPr>
          <w:rStyle w:val="Zwaar"/>
        </w:rPr>
        <w:t>/werkenbij</w:t>
      </w:r>
      <w:r w:rsidR="00D534DE">
        <w:rPr>
          <w:rStyle w:val="Zwaar"/>
        </w:rPr>
        <w:t>vgg</w:t>
      </w:r>
      <w:r w:rsidR="006358EE">
        <w:rPr>
          <w:rStyle w:val="Zwaar"/>
        </w:rPr>
        <w:t>m</w:t>
      </w:r>
    </w:p>
    <w:sectPr w:rsidR="00D36051" w:rsidRPr="00DB0892" w:rsidSect="00BF00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3686" w:right="1133" w:bottom="2127" w:left="1134" w:header="708" w:footer="26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7E6" w:rsidRDefault="004067E6">
      <w:r>
        <w:separator/>
      </w:r>
    </w:p>
  </w:endnote>
  <w:endnote w:type="continuationSeparator" w:id="0">
    <w:p w:rsidR="004067E6" w:rsidRDefault="00406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erif 4 SemiLight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B3E" w:rsidRDefault="00265B3E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6C14" w:rsidRDefault="000C28A9" w:rsidP="00D36051">
    <w:pPr>
      <w:pStyle w:val="Voettekst"/>
      <w:jc w:val="center"/>
      <w:rPr>
        <w:b/>
        <w:noProof/>
        <w:sz w:val="20"/>
        <w:lang w:eastAsia="nl-NL"/>
      </w:rPr>
    </w:pPr>
    <w:r w:rsidRPr="00C80BAE">
      <w:rPr>
        <w:b/>
        <w:noProof/>
        <w:sz w:val="20"/>
        <w:lang w:eastAsia="nl-N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-62865</wp:posOffset>
          </wp:positionH>
          <wp:positionV relativeFrom="page">
            <wp:posOffset>9375140</wp:posOffset>
          </wp:positionV>
          <wp:extent cx="7658100" cy="1416050"/>
          <wp:effectExtent l="0" t="0" r="0" b="0"/>
          <wp:wrapNone/>
          <wp:docPr id="1" name="Afbeelding 1" descr="nieuws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euwsbrie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734" r="-1294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41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C14" w:rsidRPr="00256C14">
      <w:rPr>
        <w:b/>
        <w:noProof/>
        <w:sz w:val="20"/>
        <w:lang w:eastAsia="nl-NL"/>
      </w:rPr>
      <w:t xml:space="preserve">Ambulancezorg Gelderland-Midden is onderdeel van de </w:t>
    </w:r>
  </w:p>
  <w:p w:rsidR="00CA17D3" w:rsidRPr="00C80BAE" w:rsidRDefault="00256C14" w:rsidP="00D36051">
    <w:pPr>
      <w:pStyle w:val="Voettekst"/>
      <w:jc w:val="center"/>
      <w:rPr>
        <w:b/>
        <w:sz w:val="20"/>
      </w:rPr>
    </w:pPr>
    <w:r w:rsidRPr="00256C14">
      <w:rPr>
        <w:b/>
        <w:noProof/>
        <w:sz w:val="20"/>
        <w:lang w:eastAsia="nl-NL"/>
      </w:rPr>
      <w:t>Veiligheids- en Gezondheidsregio Gelderland-Midden</w:t>
    </w:r>
    <w:r w:rsidR="00CA17D3">
      <w:rPr>
        <w:b/>
        <w:noProof/>
        <w:sz w:val="20"/>
        <w:lang w:eastAsia="nl-NL"/>
      </w:rPr>
      <w:t xml:space="preserve"> </w:t>
    </w:r>
  </w:p>
  <w:p w:rsidR="00CA17D3" w:rsidRPr="00C80BAE" w:rsidRDefault="00CA17D3" w:rsidP="00D36051">
    <w:pPr>
      <w:pStyle w:val="Voettekst"/>
      <w:ind w:left="142"/>
      <w:jc w:val="center"/>
      <w:rPr>
        <w:sz w:val="20"/>
      </w:rPr>
    </w:pPr>
    <w:r w:rsidRPr="00C80BAE">
      <w:rPr>
        <w:sz w:val="20"/>
      </w:rPr>
      <w:t xml:space="preserve">Postbus 5364, 6802 EJ Arnhem. </w:t>
    </w:r>
  </w:p>
  <w:p w:rsidR="00CA17D3" w:rsidRPr="00C80BAE" w:rsidRDefault="00CA17D3" w:rsidP="00D36051">
    <w:pPr>
      <w:pStyle w:val="Voettekst"/>
      <w:ind w:left="142"/>
      <w:jc w:val="center"/>
      <w:rPr>
        <w:sz w:val="20"/>
      </w:rPr>
    </w:pPr>
    <w:r w:rsidRPr="00C80BAE">
      <w:rPr>
        <w:sz w:val="20"/>
      </w:rPr>
      <w:t>www.vggm.</w:t>
    </w:r>
    <w:r>
      <w:rPr>
        <w:sz w:val="20"/>
      </w:rPr>
      <w:t>nl/werkenbijvggm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7D3" w:rsidRDefault="00CA17D3" w:rsidP="00716A63">
    <w:pPr>
      <w:pStyle w:val="Voettekst"/>
      <w:jc w:val="center"/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2</w:t>
    </w:r>
    <w:r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7E6" w:rsidRDefault="004067E6">
      <w:r>
        <w:separator/>
      </w:r>
    </w:p>
  </w:footnote>
  <w:footnote w:type="continuationSeparator" w:id="0">
    <w:p w:rsidR="004067E6" w:rsidRDefault="004067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B3E" w:rsidRDefault="00265B3E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D29" w:rsidRDefault="000C28A9" w:rsidP="00557A7F">
    <w:pPr>
      <w:rPr>
        <w:sz w:val="56"/>
        <w:szCs w:val="56"/>
      </w:rPr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-3810</wp:posOffset>
          </wp:positionV>
          <wp:extent cx="1935480" cy="683895"/>
          <wp:effectExtent l="0" t="0" r="7620" b="1905"/>
          <wp:wrapNone/>
          <wp:docPr id="12" name="Afbeelding 12" descr="logo-RAV-rgb_v0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RAV-rgb_v0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-450215</wp:posOffset>
          </wp:positionV>
          <wp:extent cx="9017000" cy="2121535"/>
          <wp:effectExtent l="0" t="0" r="0" b="0"/>
          <wp:wrapNone/>
          <wp:docPr id="11" name="Afbeelding 11" descr="ambulancezo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mbulancezo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0" cy="2121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2D29" w:rsidRDefault="00AD2D29" w:rsidP="00557A7F">
    <w:pPr>
      <w:rPr>
        <w:sz w:val="56"/>
        <w:szCs w:val="56"/>
      </w:rPr>
    </w:pPr>
  </w:p>
  <w:p w:rsidR="00CA17D3" w:rsidRPr="00BF4FE5" w:rsidRDefault="00CA17D3" w:rsidP="00557A7F">
    <w:pPr>
      <w:rPr>
        <w:rStyle w:val="Kop1Char"/>
        <w:kern w:val="0"/>
        <w:sz w:val="60"/>
      </w:rPr>
    </w:pPr>
    <w:r>
      <w:rPr>
        <w:sz w:val="56"/>
        <w:szCs w:val="56"/>
      </w:rPr>
      <w:t>Gezocht!</w:t>
    </w:r>
    <w:r>
      <w:rPr>
        <w:sz w:val="60"/>
        <w:szCs w:val="60"/>
      </w:rPr>
      <w:br/>
    </w:r>
    <w:r w:rsidR="007A3116">
      <w:rPr>
        <w:rStyle w:val="Kop1Char"/>
        <w:kern w:val="0"/>
        <w:sz w:val="36"/>
        <w:szCs w:val="36"/>
      </w:rPr>
      <w:t>Ambulancezorgbegeleider</w:t>
    </w:r>
  </w:p>
  <w:p w:rsidR="00CA17D3" w:rsidRDefault="00245B92" w:rsidP="00754E69">
    <w:r>
      <w:rPr>
        <w:rFonts w:cs="Arial"/>
        <w:b/>
      </w:rPr>
      <w:t xml:space="preserve">32 - 36 uur </w:t>
    </w:r>
    <w:r w:rsidR="00265B3E">
      <w:rPr>
        <w:rFonts w:cs="Arial"/>
        <w:b/>
      </w:rPr>
      <w:t>per week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7D3" w:rsidRDefault="000C28A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931545</wp:posOffset>
          </wp:positionH>
          <wp:positionV relativeFrom="paragraph">
            <wp:posOffset>-104775</wp:posOffset>
          </wp:positionV>
          <wp:extent cx="4114800" cy="843280"/>
          <wp:effectExtent l="0" t="0" r="0" b="0"/>
          <wp:wrapNone/>
          <wp:docPr id="2" name="Afbeelding 2" descr="VGGM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GGM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C561E3E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3C4355"/>
    <w:multiLevelType w:val="hybridMultilevel"/>
    <w:tmpl w:val="B84CBC3C"/>
    <w:lvl w:ilvl="0" w:tplc="46BE60D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0F63D7C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240F005D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37956CE"/>
    <w:multiLevelType w:val="singleLevel"/>
    <w:tmpl w:val="A17221E2"/>
    <w:lvl w:ilvl="0">
      <w:start w:val="1"/>
      <w:numFmt w:val="bullet"/>
      <w:lvlText w:val="▪"/>
      <w:lvlJc w:val="left"/>
      <w:pPr>
        <w:tabs>
          <w:tab w:val="num" w:pos="788"/>
        </w:tabs>
        <w:ind w:left="788" w:hanging="363"/>
      </w:pPr>
      <w:rPr>
        <w:rFonts w:ascii="Times New Roman" w:hAnsi="Times New Roman" w:hint="default"/>
      </w:rPr>
    </w:lvl>
  </w:abstractNum>
  <w:abstractNum w:abstractNumId="5" w15:restartNumberingAfterBreak="0">
    <w:nsid w:val="54935D72"/>
    <w:multiLevelType w:val="hybridMultilevel"/>
    <w:tmpl w:val="733639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E2108F"/>
    <w:multiLevelType w:val="multilevel"/>
    <w:tmpl w:val="77F8E3D6"/>
    <w:lvl w:ilvl="0">
      <w:start w:val="1"/>
      <w:numFmt w:val="bullet"/>
      <w:lvlText w:val="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9B1AE4"/>
    <w:multiLevelType w:val="hybridMultilevel"/>
    <w:tmpl w:val="90A20384"/>
    <w:lvl w:ilvl="0" w:tplc="55620EC6">
      <w:start w:val="1"/>
      <w:numFmt w:val="bullet"/>
      <w:pStyle w:val="Lijstopsomteken"/>
      <w:lvlText w:val="»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120B8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64E7C"/>
    <w:multiLevelType w:val="hybridMultilevel"/>
    <w:tmpl w:val="50680426"/>
    <w:lvl w:ilvl="0" w:tplc="46BE60DC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844"/>
    <w:rsid w:val="000455D8"/>
    <w:rsid w:val="0004584B"/>
    <w:rsid w:val="00057320"/>
    <w:rsid w:val="00067BC5"/>
    <w:rsid w:val="00091B94"/>
    <w:rsid w:val="00093153"/>
    <w:rsid w:val="000941EF"/>
    <w:rsid w:val="000B7ED7"/>
    <w:rsid w:val="000C28A9"/>
    <w:rsid w:val="000F6158"/>
    <w:rsid w:val="001653C1"/>
    <w:rsid w:val="001777CD"/>
    <w:rsid w:val="00216E67"/>
    <w:rsid w:val="00221920"/>
    <w:rsid w:val="00245B92"/>
    <w:rsid w:val="00256C14"/>
    <w:rsid w:val="00262642"/>
    <w:rsid w:val="00265B3E"/>
    <w:rsid w:val="002A3B75"/>
    <w:rsid w:val="002B4280"/>
    <w:rsid w:val="002C33D5"/>
    <w:rsid w:val="002E4DA5"/>
    <w:rsid w:val="002E59D1"/>
    <w:rsid w:val="003303DB"/>
    <w:rsid w:val="0037116C"/>
    <w:rsid w:val="004067E6"/>
    <w:rsid w:val="00416C51"/>
    <w:rsid w:val="00422C33"/>
    <w:rsid w:val="004468A2"/>
    <w:rsid w:val="00485778"/>
    <w:rsid w:val="004B28E7"/>
    <w:rsid w:val="00555F50"/>
    <w:rsid w:val="00557A7F"/>
    <w:rsid w:val="00573A5A"/>
    <w:rsid w:val="005D05E1"/>
    <w:rsid w:val="005F2952"/>
    <w:rsid w:val="006358EE"/>
    <w:rsid w:val="00691E8A"/>
    <w:rsid w:val="006A2107"/>
    <w:rsid w:val="006B6911"/>
    <w:rsid w:val="006F6EDB"/>
    <w:rsid w:val="00716A63"/>
    <w:rsid w:val="0072396D"/>
    <w:rsid w:val="007365CB"/>
    <w:rsid w:val="007501CA"/>
    <w:rsid w:val="00754E69"/>
    <w:rsid w:val="00777799"/>
    <w:rsid w:val="007A3116"/>
    <w:rsid w:val="007F4CA3"/>
    <w:rsid w:val="00837835"/>
    <w:rsid w:val="00863D41"/>
    <w:rsid w:val="008B396A"/>
    <w:rsid w:val="008D1BCA"/>
    <w:rsid w:val="00922369"/>
    <w:rsid w:val="0092663D"/>
    <w:rsid w:val="009326E6"/>
    <w:rsid w:val="00944F1F"/>
    <w:rsid w:val="009F71C1"/>
    <w:rsid w:val="00A169D6"/>
    <w:rsid w:val="00A22E81"/>
    <w:rsid w:val="00A34714"/>
    <w:rsid w:val="00A45844"/>
    <w:rsid w:val="00A550E7"/>
    <w:rsid w:val="00A6386E"/>
    <w:rsid w:val="00A77B4C"/>
    <w:rsid w:val="00AC7F4A"/>
    <w:rsid w:val="00AD2D29"/>
    <w:rsid w:val="00B13EEA"/>
    <w:rsid w:val="00B76F63"/>
    <w:rsid w:val="00B8131A"/>
    <w:rsid w:val="00BB6EDB"/>
    <w:rsid w:val="00BC2B19"/>
    <w:rsid w:val="00BF004B"/>
    <w:rsid w:val="00BF29E7"/>
    <w:rsid w:val="00BF4FE5"/>
    <w:rsid w:val="00BF773D"/>
    <w:rsid w:val="00C352D8"/>
    <w:rsid w:val="00C80BAE"/>
    <w:rsid w:val="00CA17D3"/>
    <w:rsid w:val="00CA55C6"/>
    <w:rsid w:val="00CC22EE"/>
    <w:rsid w:val="00CD6E83"/>
    <w:rsid w:val="00CF51B9"/>
    <w:rsid w:val="00D0731D"/>
    <w:rsid w:val="00D36051"/>
    <w:rsid w:val="00D534DE"/>
    <w:rsid w:val="00D75140"/>
    <w:rsid w:val="00DB0892"/>
    <w:rsid w:val="00DB3094"/>
    <w:rsid w:val="00DC7748"/>
    <w:rsid w:val="00DD7460"/>
    <w:rsid w:val="00DE5C2B"/>
    <w:rsid w:val="00E1041D"/>
    <w:rsid w:val="00E24467"/>
    <w:rsid w:val="00E73BCC"/>
    <w:rsid w:val="00E972DE"/>
    <w:rsid w:val="00F078C5"/>
    <w:rsid w:val="00F100F9"/>
    <w:rsid w:val="00F121B2"/>
    <w:rsid w:val="00F24746"/>
    <w:rsid w:val="00F52043"/>
    <w:rsid w:val="00FB4C5C"/>
    <w:rsid w:val="00FC6F27"/>
    <w:rsid w:val="00FC791B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2490AD14-0BB0-4666-A106-BC08AEC3F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45844"/>
    <w:pPr>
      <w:spacing w:line="260" w:lineRule="auto"/>
    </w:pPr>
    <w:rPr>
      <w:rFonts w:ascii="Arial" w:hAnsi="Arial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A45844"/>
    <w:pPr>
      <w:keepNext/>
      <w:spacing w:before="280" w:after="60" w:line="259" w:lineRule="auto"/>
      <w:outlineLvl w:val="0"/>
    </w:pPr>
    <w:rPr>
      <w:kern w:val="32"/>
      <w:sz w:val="28"/>
      <w:szCs w:val="32"/>
    </w:rPr>
  </w:style>
  <w:style w:type="paragraph" w:styleId="Kop2">
    <w:name w:val="heading 2"/>
    <w:basedOn w:val="Standaard"/>
    <w:next w:val="Standaard"/>
    <w:qFormat/>
    <w:rsid w:val="00A45844"/>
    <w:pPr>
      <w:keepNext/>
      <w:spacing w:line="259" w:lineRule="auto"/>
      <w:outlineLvl w:val="1"/>
    </w:pPr>
    <w:rPr>
      <w:color w:val="F58220"/>
      <w:szCs w:val="28"/>
    </w:rPr>
  </w:style>
  <w:style w:type="paragraph" w:styleId="Kop3">
    <w:name w:val="heading 3"/>
    <w:basedOn w:val="Standaard"/>
    <w:next w:val="Standaard"/>
    <w:qFormat/>
    <w:rsid w:val="006358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A45844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semiHidden/>
    <w:rsid w:val="007365CB"/>
    <w:pPr>
      <w:tabs>
        <w:tab w:val="center" w:pos="4153"/>
        <w:tab w:val="right" w:pos="8306"/>
      </w:tabs>
    </w:pPr>
    <w:rPr>
      <w:color w:val="676767"/>
      <w:sz w:val="16"/>
    </w:rPr>
  </w:style>
  <w:style w:type="paragraph" w:styleId="Lijstopsomteken">
    <w:name w:val="List Bullet"/>
    <w:basedOn w:val="Standaard"/>
    <w:autoRedefine/>
    <w:rsid w:val="00A45844"/>
    <w:pPr>
      <w:numPr>
        <w:numId w:val="2"/>
      </w:numPr>
    </w:pPr>
  </w:style>
  <w:style w:type="paragraph" w:customStyle="1" w:styleId="nieuwsitemdatum">
    <w:name w:val="nieuwsitem datum"/>
    <w:basedOn w:val="Standaard"/>
    <w:rsid w:val="00A45844"/>
    <w:rPr>
      <w:color w:val="828282"/>
      <w:sz w:val="18"/>
    </w:rPr>
  </w:style>
  <w:style w:type="paragraph" w:customStyle="1" w:styleId="Media">
    <w:name w:val="Media"/>
    <w:basedOn w:val="Standaard"/>
    <w:link w:val="MediaChar"/>
    <w:rsid w:val="00BC2B19"/>
    <w:pPr>
      <w:spacing w:line="720" w:lineRule="exact"/>
    </w:pPr>
    <w:rPr>
      <w:rFonts w:ascii="TheSerif 4 SemiLight" w:hAnsi="TheSerif 4 SemiLight"/>
      <w:caps/>
      <w:sz w:val="72"/>
    </w:rPr>
  </w:style>
  <w:style w:type="paragraph" w:customStyle="1" w:styleId="datum">
    <w:name w:val="datum"/>
    <w:basedOn w:val="Standaard"/>
    <w:rsid w:val="00BC2B19"/>
    <w:pPr>
      <w:spacing w:line="200" w:lineRule="exact"/>
    </w:pPr>
    <w:rPr>
      <w:sz w:val="24"/>
    </w:rPr>
  </w:style>
  <w:style w:type="character" w:styleId="Hyperlink">
    <w:name w:val="Hyperlink"/>
    <w:rsid w:val="002E4DA5"/>
    <w:rPr>
      <w:color w:val="676767"/>
      <w:u w:val="single"/>
    </w:rPr>
  </w:style>
  <w:style w:type="character" w:styleId="GevolgdeHyperlink">
    <w:name w:val="FollowedHyperlink"/>
    <w:rsid w:val="002E59D1"/>
    <w:rPr>
      <w:color w:val="800080"/>
      <w:u w:val="single"/>
    </w:rPr>
  </w:style>
  <w:style w:type="character" w:styleId="Paginanummer">
    <w:name w:val="page number"/>
    <w:basedOn w:val="Standaardalinea-lettertype"/>
    <w:rsid w:val="00716A63"/>
  </w:style>
  <w:style w:type="character" w:styleId="Zwaar">
    <w:name w:val="Strong"/>
    <w:qFormat/>
    <w:rsid w:val="00DB0892"/>
    <w:rPr>
      <w:b/>
      <w:bCs/>
    </w:rPr>
  </w:style>
  <w:style w:type="paragraph" w:customStyle="1" w:styleId="msolistparagraph0">
    <w:name w:val="msolistparagraph"/>
    <w:basedOn w:val="Standaard"/>
    <w:rsid w:val="00DB0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NL"/>
    </w:rPr>
  </w:style>
  <w:style w:type="paragraph" w:customStyle="1" w:styleId="msonormal69e3">
    <w:name w:val="msonormal69e3"/>
    <w:basedOn w:val="Standaard"/>
    <w:rsid w:val="00DB0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NL"/>
    </w:rPr>
  </w:style>
  <w:style w:type="character" w:customStyle="1" w:styleId="MediaChar">
    <w:name w:val="Media Char"/>
    <w:link w:val="Media"/>
    <w:rsid w:val="00BF4FE5"/>
    <w:rPr>
      <w:rFonts w:ascii="TheSerif 4 SemiLight" w:hAnsi="TheSerif 4 SemiLight"/>
      <w:caps/>
      <w:sz w:val="72"/>
      <w:lang w:val="nl-NL" w:eastAsia="en-US" w:bidi="ar-SA"/>
    </w:rPr>
  </w:style>
  <w:style w:type="character" w:customStyle="1" w:styleId="Kop1Char">
    <w:name w:val="Kop 1 Char"/>
    <w:link w:val="Kop1"/>
    <w:rsid w:val="00BF4FE5"/>
    <w:rPr>
      <w:rFonts w:ascii="Arial" w:hAnsi="Arial"/>
      <w:kern w:val="32"/>
      <w:sz w:val="28"/>
      <w:szCs w:val="32"/>
      <w:lang w:val="nl-NL" w:eastAsia="en-US" w:bidi="ar-SA"/>
    </w:rPr>
  </w:style>
  <w:style w:type="paragraph" w:styleId="Normaalweb">
    <w:name w:val="Normal (Web)"/>
    <w:basedOn w:val="Standaard"/>
    <w:rsid w:val="007A31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3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ggm.n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vggm.nl/vacatur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GoseAn\LOCALS~1\Temp\XPgrpwise\nieuwsbrief_MMK_v0002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nieuwsbrief_MMK_v0002.dot</Template>
  <TotalTime>64</TotalTime>
  <Pages>1</Pages>
  <Words>270</Words>
  <Characters>1649</Characters>
  <Application>Microsoft Office Word</Application>
  <DocSecurity>0</DocSecurity>
  <Lines>32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NIEUWSBRIEF MMK</vt:lpstr>
    </vt:vector>
  </TitlesOfParts>
  <Company>Loek</Company>
  <LinksUpToDate>false</LinksUpToDate>
  <CharactersWithSpaces>1899</CharactersWithSpaces>
  <SharedDoc>false</SharedDoc>
  <HLinks>
    <vt:vector size="12" baseType="variant">
      <vt:variant>
        <vt:i4>7864372</vt:i4>
      </vt:variant>
      <vt:variant>
        <vt:i4>3</vt:i4>
      </vt:variant>
      <vt:variant>
        <vt:i4>0</vt:i4>
      </vt:variant>
      <vt:variant>
        <vt:i4>5</vt:i4>
      </vt:variant>
      <vt:variant>
        <vt:lpwstr>http://www.vggm.nl/</vt:lpwstr>
      </vt:variant>
      <vt:variant>
        <vt:lpwstr/>
      </vt:variant>
      <vt:variant>
        <vt:i4>5832829</vt:i4>
      </vt:variant>
      <vt:variant>
        <vt:i4>0</vt:i4>
      </vt:variant>
      <vt:variant>
        <vt:i4>0</vt:i4>
      </vt:variant>
      <vt:variant>
        <vt:i4>5</vt:i4>
      </vt:variant>
      <vt:variant>
        <vt:lpwstr>mailto:solliciteren@vggm.nl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NIEUWSBRIEF MMK</dc:title>
  <dc:subject/>
  <dc:creator>GoseAn</dc:creator>
  <cp:keywords/>
  <cp:lastModifiedBy>Peter Mentink</cp:lastModifiedBy>
  <cp:revision>4</cp:revision>
  <cp:lastPrinted>2017-07-19T13:16:00Z</cp:lastPrinted>
  <dcterms:created xsi:type="dcterms:W3CDTF">2017-05-01T14:21:00Z</dcterms:created>
  <dcterms:modified xsi:type="dcterms:W3CDTF">2017-07-19T13:16:00Z</dcterms:modified>
</cp:coreProperties>
</file>